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867" w:rsidRPr="00233F0F" w:rsidRDefault="009B6B29" w:rsidP="00222867">
      <w:pPr>
        <w:rPr>
          <w:rFonts w:ascii="Arial" w:hAnsi="Arial"/>
          <w:b/>
          <w:sz w:val="22"/>
          <w:szCs w:val="22"/>
        </w:rPr>
      </w:pPr>
      <w:r w:rsidRPr="00233F0F"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Pr="00233F0F" w:rsidRDefault="00951E1F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RPr="00233F0F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233F0F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233F0F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233F0F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873815" w:rsidP="00DE68A0">
            <w:pPr>
              <w:bidi w:val="0"/>
              <w:rPr>
                <w:rtl/>
              </w:rPr>
            </w:pPr>
            <w:r w:rsidRPr="00233F0F">
              <w:rPr>
                <w:rFonts w:hint="cs"/>
                <w:rtl/>
              </w:rPr>
              <w:t>התחבורה</w:t>
            </w:r>
          </w:p>
        </w:tc>
      </w:tr>
      <w:tr w:rsidR="007548B0" w:rsidRPr="00233F0F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233F0F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233F0F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233F0F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873815" w:rsidP="00DE68A0">
            <w:pPr>
              <w:bidi w:val="0"/>
              <w:rPr>
                <w:rtl/>
              </w:rPr>
            </w:pPr>
            <w:r w:rsidRPr="00233F0F">
              <w:rPr>
                <w:rFonts w:hint="cs"/>
                <w:rtl/>
              </w:rPr>
              <w:t>השירות המטאורולוגי</w:t>
            </w:r>
          </w:p>
        </w:tc>
      </w:tr>
      <w:tr w:rsidR="007548B0" w:rsidRPr="00233F0F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233F0F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233F0F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233F0F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873815" w:rsidP="00DE68A0">
            <w:r w:rsidRPr="00233F0F">
              <w:rPr>
                <w:rFonts w:hint="cs"/>
                <w:rtl/>
              </w:rPr>
              <w:t>17.4.19</w:t>
            </w:r>
          </w:p>
        </w:tc>
      </w:tr>
    </w:tbl>
    <w:p w:rsidR="00332AFB" w:rsidRPr="00233F0F" w:rsidRDefault="00951E1F" w:rsidP="00222867">
      <w:pPr>
        <w:rPr>
          <w:rtl/>
        </w:rPr>
      </w:pPr>
    </w:p>
    <w:p w:rsidR="00222867" w:rsidRPr="00233F0F" w:rsidRDefault="00951E1F" w:rsidP="00222867">
      <w:pPr>
        <w:rPr>
          <w:rtl/>
        </w:rPr>
      </w:pPr>
    </w:p>
    <w:p w:rsidR="00222867" w:rsidRPr="00233F0F" w:rsidRDefault="00951E1F" w:rsidP="00222867">
      <w:pPr>
        <w:rPr>
          <w:rtl/>
        </w:rPr>
      </w:pPr>
    </w:p>
    <w:p w:rsidR="00222867" w:rsidRPr="00233F0F" w:rsidRDefault="00951E1F" w:rsidP="00222867">
      <w:pPr>
        <w:rPr>
          <w:rtl/>
        </w:rPr>
      </w:pPr>
    </w:p>
    <w:p w:rsidR="00222867" w:rsidRPr="00233F0F" w:rsidRDefault="00951E1F" w:rsidP="00222867">
      <w:pPr>
        <w:rPr>
          <w:rtl/>
        </w:rPr>
      </w:pPr>
    </w:p>
    <w:p w:rsidR="00222867" w:rsidRPr="00233F0F" w:rsidRDefault="00951E1F" w:rsidP="00222867">
      <w:pPr>
        <w:rPr>
          <w:rtl/>
        </w:rPr>
      </w:pPr>
    </w:p>
    <w:p w:rsidR="00222867" w:rsidRPr="00233F0F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 w:rsidRPr="00233F0F">
        <w:rPr>
          <w:rFonts w:ascii="Arial" w:hAnsi="Arial"/>
          <w:bCs/>
          <w:sz w:val="22"/>
          <w:szCs w:val="22"/>
          <w:rtl/>
        </w:rPr>
        <w:t xml:space="preserve">הנדון: </w:t>
      </w:r>
      <w:r w:rsidRPr="00233F0F"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Pr="00233F0F" w:rsidRDefault="00951E1F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233F0F" w:rsidRDefault="009B6B29" w:rsidP="00873815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233F0F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873815" w:rsidRPr="00233F0F">
        <w:rPr>
          <w:rFonts w:ascii="Wingdings" w:hAnsi="Wingdings" w:cstheme="minorBidi"/>
          <w:b/>
          <w:sz w:val="21"/>
          <w:szCs w:val="21"/>
        </w:rPr>
        <w:sym w:font="Wingdings" w:char="F0A7"/>
      </w:r>
      <w:r w:rsidRPr="00233F0F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233F0F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233F0F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 w:rsidRPr="00233F0F"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 w:rsidRPr="00233F0F"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 w:rsidRPr="00233F0F"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 w:rsidRPr="00233F0F"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 w:rsidRPr="00233F0F"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233F0F" w:rsidRDefault="00951E1F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233F0F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233F0F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RPr="00233F0F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6F3CE1" w:rsidP="006F3CE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התקשרות עם רשות שדות התעופה לצורך עבודת הסבה חד פעמית של חומרה ותוכנה של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מדי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גובה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בסיס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ענן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7548B0" w:rsidRPr="00233F0F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6F3CE1" w:rsidP="006F3CE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(</w:t>
            </w:r>
            <w:proofErr w:type="spellStart"/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סילומטרים</w:t>
            </w:r>
            <w:proofErr w:type="spellEnd"/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)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בשדות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התעופה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 העברה בזמן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אמת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החזר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כתלות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בגובה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233F0F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backscatter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)</w:t>
            </w:r>
          </w:p>
        </w:tc>
      </w:tr>
      <w:tr w:rsidR="007548B0" w:rsidRPr="00233F0F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6F3CE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ונתוני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שכבת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הגבול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233F0F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MLH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)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למערכות המידע של השירות המטאורולוגי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  <w:tr w:rsidR="007548B0" w:rsidRPr="00233F0F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951E1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RPr="00233F0F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951E1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233F0F" w:rsidRDefault="00951E1F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233F0F" w:rsidRDefault="009B6B29" w:rsidP="00873815">
      <w:pPr>
        <w:rPr>
          <w:rFonts w:asciiTheme="minorBidi" w:hAnsiTheme="minorBidi" w:cstheme="minorBidi"/>
          <w:b/>
          <w:sz w:val="21"/>
          <w:szCs w:val="21"/>
          <w:rtl/>
        </w:rPr>
      </w:pPr>
      <w:r w:rsidRPr="00233F0F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233F0F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233F0F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233F0F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873815" w:rsidRPr="00233F0F">
        <w:rPr>
          <w:rFonts w:ascii="Wingdings" w:hAnsi="Wingdings" w:cstheme="minorBidi"/>
          <w:b/>
          <w:sz w:val="21"/>
          <w:szCs w:val="21"/>
        </w:rPr>
        <w:sym w:font="Wingdings" w:char="F0A7"/>
      </w:r>
      <w:r w:rsidRPr="00233F0F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233F0F" w:rsidRDefault="00951E1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233F0F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233F0F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233F0F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233F0F">
        <w:rPr>
          <w:rFonts w:asciiTheme="minorBidi" w:hAnsiTheme="minorBidi" w:cstheme="minorBidi"/>
          <w:b/>
          <w:sz w:val="21"/>
          <w:szCs w:val="21"/>
        </w:rPr>
        <w:t>X</w:t>
      </w:r>
      <w:r w:rsidRPr="00233F0F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233F0F" w:rsidRDefault="00951E1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RPr="00233F0F" w:rsidTr="00222867">
        <w:tc>
          <w:tcPr>
            <w:tcW w:w="3085" w:type="dxa"/>
            <w:hideMark/>
          </w:tcPr>
          <w:p w:rsidR="00222867" w:rsidRPr="00233F0F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233F0F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233F0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233F0F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233F0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233F0F" w:rsidRDefault="00873815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233F0F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A7"/>
            </w:r>
            <w:r w:rsidR="009B6B29" w:rsidRPr="00233F0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233F0F" w:rsidRDefault="00951E1F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233F0F" w:rsidRDefault="00951E1F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6"/>
        <w:gridCol w:w="2998"/>
      </w:tblGrid>
      <w:tr w:rsidR="007548B0" w:rsidRPr="00233F0F" w:rsidTr="00222867">
        <w:tc>
          <w:tcPr>
            <w:tcW w:w="2698" w:type="dxa"/>
            <w:shd w:val="clear" w:color="auto" w:fill="E6E6E6"/>
            <w:hideMark/>
          </w:tcPr>
          <w:p w:rsidR="00222867" w:rsidRPr="00233F0F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233F0F" w:rsidRDefault="0057576F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רשות שדות התעופה</w:t>
            </w:r>
          </w:p>
        </w:tc>
      </w:tr>
      <w:tr w:rsidR="007548B0" w:rsidRPr="00233F0F" w:rsidTr="00222867">
        <w:tc>
          <w:tcPr>
            <w:tcW w:w="2698" w:type="dxa"/>
            <w:shd w:val="clear" w:color="auto" w:fill="E6E6E6"/>
            <w:hideMark/>
          </w:tcPr>
          <w:p w:rsidR="00222867" w:rsidRPr="00233F0F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233F0F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233F0F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233F0F" w:rsidRDefault="004B064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t>500102868</w:t>
            </w:r>
            <w:bookmarkStart w:id="0" w:name="_GoBack"/>
            <w:bookmarkEnd w:id="0"/>
          </w:p>
        </w:tc>
      </w:tr>
      <w:tr w:rsidR="007548B0" w:rsidRPr="00233F0F" w:rsidTr="00222867">
        <w:tc>
          <w:tcPr>
            <w:tcW w:w="2698" w:type="dxa"/>
            <w:shd w:val="clear" w:color="auto" w:fill="E6E6E6"/>
            <w:hideMark/>
          </w:tcPr>
          <w:p w:rsidR="00222867" w:rsidRPr="00233F0F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233F0F" w:rsidRDefault="00873815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A7"/>
            </w:r>
            <w:r w:rsidR="009B6B29" w:rsidRPr="00233F0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233F0F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233F0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RPr="00233F0F" w:rsidTr="00222867">
        <w:tc>
          <w:tcPr>
            <w:tcW w:w="2698" w:type="dxa"/>
            <w:shd w:val="clear" w:color="auto" w:fill="E6E6E6"/>
            <w:hideMark/>
          </w:tcPr>
          <w:p w:rsidR="00222867" w:rsidRPr="00233F0F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233F0F" w:rsidRDefault="00873815" w:rsidP="00873815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468</w:t>
            </w:r>
            <w:r w:rsidR="006F3CE1"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,000 ₪ </w:t>
            </w:r>
          </w:p>
        </w:tc>
      </w:tr>
      <w:tr w:rsidR="007548B0" w:rsidRPr="00233F0F" w:rsidTr="00222867">
        <w:tc>
          <w:tcPr>
            <w:tcW w:w="2698" w:type="dxa"/>
            <w:shd w:val="clear" w:color="auto" w:fill="E6E6E6"/>
            <w:hideMark/>
          </w:tcPr>
          <w:p w:rsidR="00222867" w:rsidRPr="00233F0F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233F0F" w:rsidRDefault="006F3CE1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2019-2020</w:t>
            </w:r>
          </w:p>
        </w:tc>
      </w:tr>
    </w:tbl>
    <w:p w:rsidR="00222867" w:rsidRPr="00233F0F" w:rsidRDefault="00951E1F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33F0F" w:rsidRPr="00233F0F" w:rsidRDefault="00233F0F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</w:p>
    <w:p w:rsidR="00233F0F" w:rsidRPr="00233F0F" w:rsidRDefault="00233F0F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</w:p>
    <w:p w:rsidR="00222867" w:rsidRPr="00233F0F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233F0F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:rsidR="00222867" w:rsidRPr="00233F0F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233F0F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233F0F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233F0F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233F0F" w:rsidRDefault="00951E1F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233F0F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233F0F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233F0F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233F0F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233F0F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233F0F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233F0F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233F0F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233F0F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233F0F">
        <w:rPr>
          <w:rFonts w:asciiTheme="minorBidi" w:hAnsiTheme="minorBidi" w:cstheme="minorBidi"/>
          <w:bCs/>
          <w:sz w:val="21"/>
          <w:szCs w:val="21"/>
          <w:rtl/>
        </w:rPr>
        <w:lastRenderedPageBreak/>
        <w:t xml:space="preserve">3. </w:t>
      </w:r>
      <w:r w:rsidRPr="00233F0F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233F0F" w:rsidRDefault="00951E1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57576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חזאי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השירות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המטאורולוגי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נדרשים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לנטר</w:t>
            </w:r>
            <w:proofErr w:type="spellEnd"/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תופעות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מזג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האוויר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העלולות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להוות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סכנה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מידית</w:t>
            </w:r>
          </w:p>
        </w:tc>
      </w:tr>
      <w:tr w:rsidR="007548B0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B26F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לשדות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התעופה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ולמטוסים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הנמצאים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באוויר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או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בתהליכי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המראה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ונחיתה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בין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תופעות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אלה</w:t>
            </w:r>
          </w:p>
        </w:tc>
      </w:tr>
      <w:tr w:rsidR="007548B0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B26F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ניתן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למנות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עננות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נמוכה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וערפילים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גזירות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רוח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בגובה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נמוך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אובך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וכו</w:t>
            </w:r>
            <w:proofErr w:type="spellEnd"/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'.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אחד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הכלים</w:t>
            </w:r>
          </w:p>
        </w:tc>
      </w:tr>
      <w:tr w:rsidR="007548B0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B26F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המשמעותיים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למעקב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תופעות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משמעותיות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אלו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בזמן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אמת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הם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מכשירי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הלידר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-</w:t>
            </w:r>
            <w:proofErr w:type="spellStart"/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סילומטר</w:t>
            </w:r>
            <w:proofErr w:type="spellEnd"/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  <w:r w:rsidR="00840F54"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מכשירים אלו </w:t>
            </w:r>
          </w:p>
        </w:tc>
      </w:tr>
      <w:tr w:rsidR="00840F54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54" w:rsidRPr="00233F0F" w:rsidRDefault="00840F54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מבצעים מדידה נקודתית של הפרופיל האטמוספרי במיקום מסוים על ידי קרן לייזר המכוונת בניצב לקרקע, </w:t>
            </w:r>
          </w:p>
        </w:tc>
      </w:tr>
      <w:tr w:rsidR="00840F54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54" w:rsidRPr="00233F0F" w:rsidRDefault="00840F54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קרן המוחזרת משכבות האטמוספירה השונות, מאובך ומעננים ובכך מאפשרת זיהוי תופעות מסוכנות אלו. </w:t>
            </w:r>
          </w:p>
        </w:tc>
      </w:tr>
      <w:tr w:rsidR="007548B0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B26F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רשות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שדות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התעופה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(</w:t>
            </w:r>
            <w:proofErr w:type="spellStart"/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רש"ת</w:t>
            </w:r>
            <w:proofErr w:type="spellEnd"/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)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הקימה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בשנים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האחרונות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רשת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לידר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-</w:t>
            </w:r>
            <w:proofErr w:type="spellStart"/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סילומטרים</w:t>
            </w:r>
            <w:proofErr w:type="spellEnd"/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בעלי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יכולת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שכזו</w:t>
            </w:r>
          </w:p>
        </w:tc>
      </w:tr>
      <w:tr w:rsidR="007548B0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B26FEA" w:rsidP="00DC5CA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(</w:t>
            </w:r>
            <w:proofErr w:type="spellStart"/>
            <w:r w:rsidRPr="00233F0F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Vaisala</w:t>
            </w:r>
            <w:proofErr w:type="spellEnd"/>
            <w:r w:rsidRPr="00233F0F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 xml:space="preserve"> CL31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)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הפזורים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בשדות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התעופה</w:t>
            </w:r>
            <w:r w:rsidR="005008FA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למעט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רשות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שדות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התעופה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קיים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גוף</w:t>
            </w:r>
            <w:r w:rsidR="00840F54"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נוסף בארץ</w:t>
            </w:r>
          </w:p>
        </w:tc>
      </w:tr>
      <w:tr w:rsidR="007548B0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B26FEA" w:rsidP="00840F5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אשר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יש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ברשותו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לידר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-</w:t>
            </w:r>
            <w:proofErr w:type="spellStart"/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סילומטרים</w:t>
            </w:r>
            <w:proofErr w:type="spellEnd"/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בסמוך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לשדות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התעופה</w:t>
            </w:r>
            <w:r w:rsidR="00DC5CA9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האזרחיים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 w:rsidR="00DC5CA9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השירות המטאורולוגי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נדרש להתריע</w:t>
            </w:r>
            <w:r w:rsidR="00DC5CA9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DC5CA9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A9" w:rsidRPr="00233F0F" w:rsidDel="00DC5CA9" w:rsidRDefault="00DC5CA9" w:rsidP="00840F54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התפתחות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מזג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אוויר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מסוכן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לתעופה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בשדות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התעופה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הללו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וכאמור, </w:t>
            </w:r>
            <w:proofErr w:type="spellStart"/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המיכשור</w:t>
            </w:r>
            <w:proofErr w:type="spellEnd"/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מבצע מדידה נקודתית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 </w:t>
            </w:r>
          </w:p>
        </w:tc>
      </w:tr>
      <w:tr w:rsidR="007548B0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840F5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spellStart"/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רש"ת</w:t>
            </w:r>
            <w:proofErr w:type="spellEnd"/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היא </w:t>
            </w:r>
            <w:r w:rsidR="00B26FEA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הבעלים</w:t>
            </w:r>
            <w:r w:rsidR="00B26FEA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26FEA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="00B26FEA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26FEA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הציוד</w:t>
            </w:r>
            <w:r w:rsidR="00B26FEA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26FEA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והמערכות</w:t>
            </w:r>
            <w:r w:rsidR="00B26FEA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26FEA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בשדה</w:t>
            </w:r>
            <w:r w:rsidR="00B26FEA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26FEA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התעופה</w:t>
            </w:r>
            <w:r w:rsidR="00B26FEA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="00B26FEA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היא</w:t>
            </w:r>
            <w:r w:rsidR="00B26FEA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26FEA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זו</w:t>
            </w:r>
            <w:r w:rsidR="00B26FEA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26FEA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שמנהלת</w:t>
            </w:r>
            <w:r w:rsidR="00B26FEA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26FEA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את</w:t>
            </w:r>
            <w:r w:rsidR="00B26FEA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26FEA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כל</w:t>
            </w:r>
            <w:r w:rsidR="00B26FEA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26FEA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הפעילות</w:t>
            </w:r>
            <w:r w:rsidR="00B26FEA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26FEA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במרחב</w:t>
            </w:r>
          </w:p>
        </w:tc>
      </w:tr>
      <w:tr w:rsidR="007548B0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B26F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שדה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התעופה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ובכלל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באיזור</w:t>
            </w:r>
            <w:proofErr w:type="spellEnd"/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התפעול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המבצעי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בו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מותקנים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הסילומטרים</w:t>
            </w:r>
            <w:proofErr w:type="spellEnd"/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שהם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חלק</w:t>
            </w:r>
            <w:r w:rsidR="00840F54"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ממתקני העזר</w:t>
            </w:r>
          </w:p>
        </w:tc>
      </w:tr>
      <w:tr w:rsidR="007548B0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B26FEA" w:rsidP="00840F5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לטיסה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המחוייבים</w:t>
            </w:r>
            <w:proofErr w:type="spellEnd"/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בשדה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תעופה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)</w:t>
            </w:r>
            <w:r w:rsidR="005A1C28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והיא האחראית הבלעדית על תפעול ותחזוקת כל המערכות </w:t>
            </w:r>
          </w:p>
        </w:tc>
      </w:tr>
      <w:tr w:rsidR="00DC5CA9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A9" w:rsidRPr="00233F0F" w:rsidRDefault="00DC5CA9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המטאורולוגיות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בשדות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התעופה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באמצעות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ספקי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משנה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המועסקים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ידה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).</w:t>
            </w:r>
          </w:p>
        </w:tc>
      </w:tr>
      <w:tr w:rsidR="007548B0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B26F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לפי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מיטב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ידיעתנו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למכון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הביולוגי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מכשיר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אחד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כזה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אשר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אינו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פועל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בצורה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רציפה</w:t>
            </w:r>
            <w:r w:rsidR="00840F54"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אלא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רק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קמפיינים</w:t>
            </w:r>
          </w:p>
        </w:tc>
      </w:tr>
      <w:tr w:rsidR="007548B0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B26F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מדידות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ובכל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מקרה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אינו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ממוקם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בקרבה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לשדות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התעופה</w:t>
            </w:r>
            <w:r w:rsidR="00840F54"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האזרחיים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ולפיכך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אינו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מתאים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לצרכינו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  <w:tr w:rsidR="007548B0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B26F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גם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הטכניון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התקין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מכשירים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מסוג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קמפיין</w:t>
            </w:r>
            <w:r w:rsidR="00840F54"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מדידות, אך כיום אין בידו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מכשיר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שכזה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 </w:t>
            </w:r>
          </w:p>
        </w:tc>
      </w:tr>
      <w:tr w:rsidR="007548B0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B26F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איגוד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ערים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חדרה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שכר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מכשיר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בודד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שכזה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לתקופה</w:t>
            </w:r>
            <w:r w:rsidR="00840F54"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מספר חודשים, אך כיום אין בידו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מכשיר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שכזה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  <w:tr w:rsidR="007548B0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B26FEA" w:rsidP="00840F5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בכל מקרה גם חדרה וגם טכניון אינם בקרבה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לשדה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תעופה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הטכניון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ממוקם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צלע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הכרמל</w:t>
            </w:r>
            <w:r w:rsidR="00840F54"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7548B0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840F54" w:rsidP="0012535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ולפיכך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מכשיר</w:t>
            </w:r>
            <w:r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12535F"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שם אינו יכול לזהות תופעות גובה נמוך מאוד</w:t>
            </w:r>
            <w:r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בשדה התעופה חיפה</w:t>
            </w:r>
            <w:r w:rsidR="0012535F"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  <w:r w:rsidR="00B26FEA"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לפיכך, ובהתאם</w:t>
            </w:r>
            <w:r w:rsidR="00B26FEA"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7548B0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5A1C28" w:rsidP="00840F5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להיכרות </w:t>
            </w:r>
            <w:proofErr w:type="spellStart"/>
            <w:r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השמ"ט</w:t>
            </w:r>
            <w:proofErr w:type="spellEnd"/>
            <w:r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עם השוק ועם הספקים הקיימים, </w:t>
            </w:r>
            <w:r w:rsidR="00B26FEA"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רק רשת הלידר-</w:t>
            </w:r>
            <w:proofErr w:type="spellStart"/>
            <w:r w:rsidR="00B26FEA"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סילומטרים</w:t>
            </w:r>
            <w:proofErr w:type="spellEnd"/>
            <w:r w:rsidR="00B26FEA"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רשות </w:t>
            </w:r>
            <w:r w:rsidR="00840F54"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שדות התעופה</w:t>
            </w:r>
          </w:p>
        </w:tc>
      </w:tr>
      <w:tr w:rsidR="00DC5CA9" w:rsidRPr="00233F0F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A9" w:rsidRPr="00233F0F" w:rsidRDefault="00DC5CA9" w:rsidP="00840F5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יכולה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לתת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40F54" w:rsidRPr="00233F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את המידע הנדרש</w:t>
            </w:r>
            <w:r w:rsidRPr="00233F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:rsidR="00222867" w:rsidRPr="00233F0F" w:rsidRDefault="00951E1F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233F0F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233F0F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233F0F" w:rsidRDefault="00951E1F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Pr="00233F0F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233F0F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233F0F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233F0F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RPr="00233F0F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B26F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ניר סתיו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B26F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השירות המטאורולוגי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33F0F" w:rsidRDefault="00B26FEA" w:rsidP="00B26FE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0AF9B08A" wp14:editId="27F64253">
                  <wp:extent cx="1019175" cy="542925"/>
                  <wp:effectExtent l="0" t="0" r="9525" b="9525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233F0F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233F0F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33F0F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951E1F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E1F" w:rsidRDefault="00951E1F">
      <w:r>
        <w:separator/>
      </w:r>
    </w:p>
  </w:endnote>
  <w:endnote w:type="continuationSeparator" w:id="0">
    <w:p w:rsidR="00951E1F" w:rsidRDefault="0095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4B064C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4B064C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51E1F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951E1F" w:rsidP="00DE4C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E1F" w:rsidRDefault="00951E1F">
      <w:r>
        <w:separator/>
      </w:r>
    </w:p>
  </w:footnote>
  <w:footnote w:type="continuationSeparator" w:id="0">
    <w:p w:rsidR="00951E1F" w:rsidRDefault="00951E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6B9F990F" wp14:editId="64BFD240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51E1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951E1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951E1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951E1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51E1F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951E1F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951E1F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1480F"/>
    <w:rsid w:val="00085C27"/>
    <w:rsid w:val="000D00E7"/>
    <w:rsid w:val="0012535F"/>
    <w:rsid w:val="001749B3"/>
    <w:rsid w:val="001C516F"/>
    <w:rsid w:val="00233F0F"/>
    <w:rsid w:val="00336CDD"/>
    <w:rsid w:val="00372719"/>
    <w:rsid w:val="004A59BD"/>
    <w:rsid w:val="004B064C"/>
    <w:rsid w:val="004E3FE6"/>
    <w:rsid w:val="005008FA"/>
    <w:rsid w:val="0052578E"/>
    <w:rsid w:val="0057576F"/>
    <w:rsid w:val="0058638D"/>
    <w:rsid w:val="005A1C28"/>
    <w:rsid w:val="00622A1F"/>
    <w:rsid w:val="006A2EA2"/>
    <w:rsid w:val="006F3CE1"/>
    <w:rsid w:val="0070424F"/>
    <w:rsid w:val="00734866"/>
    <w:rsid w:val="007548B0"/>
    <w:rsid w:val="00840F54"/>
    <w:rsid w:val="00873815"/>
    <w:rsid w:val="00886521"/>
    <w:rsid w:val="008F5FD1"/>
    <w:rsid w:val="00951E1F"/>
    <w:rsid w:val="009B6B29"/>
    <w:rsid w:val="009F7FB7"/>
    <w:rsid w:val="00A1118E"/>
    <w:rsid w:val="00B26FEA"/>
    <w:rsid w:val="00BB68F2"/>
    <w:rsid w:val="00C513BF"/>
    <w:rsid w:val="00CA15C3"/>
    <w:rsid w:val="00D055C0"/>
    <w:rsid w:val="00D17E12"/>
    <w:rsid w:val="00DC5CA9"/>
    <w:rsid w:val="00DD2309"/>
    <w:rsid w:val="00EA3470"/>
    <w:rsid w:val="00EF0A06"/>
    <w:rsid w:val="00F5584E"/>
    <w:rsid w:val="00F9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53A458F-1BB6-4A7E-AC26-2133F44A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2414F7D6-0755-4BA0-9F56-DC9E04662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21</TotalTime>
  <Pages>2</Pages>
  <Words>580</Words>
  <Characters>2905</Characters>
  <Application>Microsoft Office Word</Application>
  <DocSecurity>0</DocSecurity>
  <Lines>24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Annette Milstein</cp:lastModifiedBy>
  <cp:revision>3</cp:revision>
  <dcterms:created xsi:type="dcterms:W3CDTF">2019-04-17T09:09:00Z</dcterms:created>
  <dcterms:modified xsi:type="dcterms:W3CDTF">2019-04-17T09:33:00Z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